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302CD9" w14:textId="0BE2F1B6" w:rsidR="0007508E" w:rsidRPr="0007508E" w:rsidRDefault="006747FE" w:rsidP="00973323">
      <w:pPr>
        <w:tabs>
          <w:tab w:val="left" w:pos="8502"/>
        </w:tabs>
        <w:spacing w:after="0" w:line="240" w:lineRule="auto"/>
        <w:ind w:left="-720" w:firstLine="720"/>
        <w:jc w:val="center"/>
        <w:rPr>
          <w:rFonts w:ascii="Calibri" w:hAnsi="Calibri" w:cs="Calibri"/>
          <w:b/>
          <w:sz w:val="20"/>
          <w:szCs w:val="6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87263" behindDoc="1" locked="0" layoutInCell="1" allowOverlap="1" wp14:anchorId="24215070" wp14:editId="1C5F7C8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72400" cy="2617628"/>
            <wp:effectExtent l="0" t="0" r="0" b="0"/>
            <wp:wrapTight wrapText="bothSides">
              <wp:wrapPolygon edited="0">
                <wp:start x="0" y="0"/>
                <wp:lineTo x="0" y="21380"/>
                <wp:lineTo x="21547" y="21380"/>
                <wp:lineTo x="2154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91" b="21363"/>
                    <a:stretch/>
                  </pic:blipFill>
                  <pic:spPr bwMode="auto">
                    <a:xfrm>
                      <a:off x="0" y="0"/>
                      <a:ext cx="7772400" cy="2617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BEBD8" w14:textId="358EF1A3" w:rsidR="0007508E" w:rsidRPr="00953C6B" w:rsidRDefault="00973323" w:rsidP="00FD609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05405A61" wp14:editId="4EA1D239">
                <wp:simplePos x="0" y="0"/>
                <wp:positionH relativeFrom="margin">
                  <wp:posOffset>-104775</wp:posOffset>
                </wp:positionH>
                <wp:positionV relativeFrom="paragraph">
                  <wp:posOffset>57150</wp:posOffset>
                </wp:positionV>
                <wp:extent cx="7134225" cy="2447925"/>
                <wp:effectExtent l="0" t="0" r="28575" b="2857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2447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74C737" id="Rectangle 202" o:spid="_x0000_s1026" style="position:absolute;margin-left:-8.25pt;margin-top:4.5pt;width:561.75pt;height:192.75pt;z-index:-2515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" fillcolor="#bdd6ee [1300]" strokecolor="white [3201]" strokeweight="1.5pt">
                <w10:wrap anchorx="margin"/>
              </v:rect>
            </w:pict>
          </mc:Fallback>
        </mc:AlternateContent>
      </w:r>
    </w:p>
    <w:p w14:paraId="57ABAF08" w14:textId="35F0F486" w:rsidR="00E975E1" w:rsidRDefault="00655E90" w:rsidP="00655E90">
      <w:pPr>
        <w:spacing w:after="0" w:line="240" w:lineRule="auto"/>
        <w:jc w:val="center"/>
        <w:rPr>
          <w:rFonts w:ascii="Calibri" w:hAnsi="Calibri" w:cs="Calibri"/>
          <w:b/>
          <w:noProof/>
          <w:sz w:val="56"/>
          <w:szCs w:val="60"/>
        </w:rPr>
      </w:pPr>
      <w:r w:rsidRPr="00655E90">
        <w:rPr>
          <w:rFonts w:ascii="Calibri" w:hAnsi="Calibri" w:cs="Calibri"/>
          <w:b/>
          <w:noProof/>
          <w:sz w:val="56"/>
          <w:szCs w:val="6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93819C5" wp14:editId="2334D033">
                <wp:simplePos x="0" y="0"/>
                <wp:positionH relativeFrom="page">
                  <wp:posOffset>806450</wp:posOffset>
                </wp:positionH>
                <wp:positionV relativeFrom="paragraph">
                  <wp:posOffset>417830</wp:posOffset>
                </wp:positionV>
                <wp:extent cx="6032500" cy="19050"/>
                <wp:effectExtent l="0" t="0" r="25400" b="1905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250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8A9175" id="Straight Connector 203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63.5pt,32.9pt" to="538.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" strokecolor="black [3200]" strokeweight="1.5pt">
                <v:stroke joinstyle="miter"/>
                <w10:wrap anchorx="page"/>
              </v:line>
            </w:pict>
          </mc:Fallback>
        </mc:AlternateContent>
      </w:r>
      <w:r w:rsidR="006747FE">
        <w:rPr>
          <w:rFonts w:ascii="Calibri" w:hAnsi="Calibri" w:cs="Calibri"/>
          <w:b/>
          <w:noProof/>
          <w:sz w:val="56"/>
          <w:szCs w:val="60"/>
        </w:rPr>
        <w:t>ATTENTION! Please REGISTER</w:t>
      </w:r>
      <w:r w:rsidR="00F64451">
        <w:rPr>
          <w:rFonts w:ascii="Calibri" w:hAnsi="Calibri" w:cs="Calibri"/>
          <w:b/>
          <w:noProof/>
          <w:sz w:val="56"/>
          <w:szCs w:val="60"/>
        </w:rPr>
        <w:t xml:space="preserve"> </w:t>
      </w:r>
      <w:r w:rsidR="00E975E1">
        <w:rPr>
          <w:rFonts w:ascii="Calibri" w:hAnsi="Calibri" w:cs="Calibri"/>
          <w:b/>
          <w:noProof/>
          <w:sz w:val="56"/>
          <w:szCs w:val="60"/>
        </w:rPr>
        <w:t>NOW</w:t>
      </w:r>
      <w:r w:rsidR="00DD78DD">
        <w:rPr>
          <w:rFonts w:ascii="Calibri" w:hAnsi="Calibri" w:cs="Calibri"/>
          <w:b/>
          <w:noProof/>
          <w:sz w:val="56"/>
          <w:szCs w:val="60"/>
        </w:rPr>
        <w:t xml:space="preserve"> </w:t>
      </w:r>
      <w:r w:rsidR="00F64451">
        <w:rPr>
          <w:rFonts w:ascii="Calibri" w:hAnsi="Calibri" w:cs="Calibri"/>
          <w:b/>
          <w:noProof/>
          <w:sz w:val="56"/>
          <w:szCs w:val="60"/>
        </w:rPr>
        <w:t xml:space="preserve">for </w:t>
      </w:r>
    </w:p>
    <w:p w14:paraId="4B1F5AAE" w14:textId="3C5D0E8F" w:rsidR="0062676C" w:rsidRDefault="0062676C" w:rsidP="00655E90">
      <w:pPr>
        <w:spacing w:after="0" w:line="240" w:lineRule="auto"/>
        <w:jc w:val="center"/>
        <w:rPr>
          <w:rFonts w:ascii="Calibri" w:hAnsi="Calibri" w:cs="Calibri"/>
          <w:b/>
          <w:noProof/>
          <w:sz w:val="52"/>
          <w:szCs w:val="56"/>
        </w:rPr>
      </w:pPr>
      <w:r>
        <w:rPr>
          <w:rFonts w:ascii="Calibri" w:hAnsi="Calibri" w:cs="Calibri"/>
          <w:b/>
          <w:noProof/>
          <w:sz w:val="52"/>
          <w:szCs w:val="56"/>
        </w:rPr>
        <w:t>ST. PETER THE APOSTLE SCHOOL</w:t>
      </w:r>
      <w:r w:rsidR="00E975E1" w:rsidRPr="00886B27">
        <w:rPr>
          <w:rFonts w:ascii="Calibri" w:hAnsi="Calibri" w:cs="Calibri"/>
          <w:b/>
          <w:noProof/>
          <w:sz w:val="52"/>
          <w:szCs w:val="56"/>
        </w:rPr>
        <w:t>’s</w:t>
      </w:r>
      <w:r w:rsidR="00886B27" w:rsidRPr="00886B27">
        <w:rPr>
          <w:rFonts w:ascii="Calibri" w:hAnsi="Calibri" w:cs="Calibri"/>
          <w:b/>
          <w:noProof/>
          <w:sz w:val="52"/>
          <w:szCs w:val="56"/>
        </w:rPr>
        <w:t xml:space="preserve"> </w:t>
      </w:r>
    </w:p>
    <w:p w14:paraId="62C4307D" w14:textId="376CD2B7" w:rsidR="00655E90" w:rsidRPr="0062676C" w:rsidRDefault="00F64451" w:rsidP="0062676C">
      <w:pPr>
        <w:spacing w:after="0" w:line="240" w:lineRule="auto"/>
        <w:jc w:val="center"/>
        <w:rPr>
          <w:noProof/>
          <w:szCs w:val="28"/>
        </w:rPr>
      </w:pPr>
      <w:r w:rsidRPr="00886B27">
        <w:rPr>
          <w:rFonts w:ascii="Calibri" w:hAnsi="Calibri" w:cs="Calibri"/>
          <w:b/>
          <w:noProof/>
          <w:sz w:val="52"/>
          <w:szCs w:val="56"/>
        </w:rPr>
        <w:t>fundraiser</w:t>
      </w:r>
      <w:r w:rsidR="00DD78DD" w:rsidRPr="00886B27">
        <w:rPr>
          <w:rFonts w:ascii="Calibri" w:hAnsi="Calibri" w:cs="Calibri"/>
          <w:b/>
          <w:noProof/>
          <w:sz w:val="52"/>
          <w:szCs w:val="56"/>
        </w:rPr>
        <w:t>!</w:t>
      </w:r>
    </w:p>
    <w:p w14:paraId="1B8510F1" w14:textId="7094D6D4" w:rsidR="0007508E" w:rsidRDefault="006747FE" w:rsidP="00CC7EB5">
      <w:pPr>
        <w:spacing w:after="0" w:line="240" w:lineRule="auto"/>
        <w:jc w:val="center"/>
        <w:rPr>
          <w:noProof/>
          <w:sz w:val="24"/>
          <w:szCs w:val="24"/>
        </w:rPr>
      </w:pPr>
      <w:r w:rsidRPr="006747FE">
        <w:rPr>
          <w:b/>
          <w:bCs/>
          <w:noProof/>
          <w:sz w:val="24"/>
          <w:szCs w:val="24"/>
        </w:rPr>
        <w:t>It’s super easy!</w:t>
      </w:r>
      <w:r>
        <w:rPr>
          <w:noProof/>
          <w:sz w:val="24"/>
          <w:szCs w:val="24"/>
        </w:rPr>
        <w:t xml:space="preserve"> Please h</w:t>
      </w:r>
      <w:r w:rsidR="000A33AC" w:rsidRPr="000A33AC">
        <w:rPr>
          <w:noProof/>
          <w:sz w:val="24"/>
          <w:szCs w:val="24"/>
        </w:rPr>
        <w:t xml:space="preserve">elp support our </w:t>
      </w:r>
      <w:r>
        <w:rPr>
          <w:noProof/>
          <w:sz w:val="24"/>
          <w:szCs w:val="24"/>
        </w:rPr>
        <w:t>fundrais</w:t>
      </w:r>
      <w:r w:rsidR="00284336">
        <w:rPr>
          <w:noProof/>
          <w:sz w:val="24"/>
          <w:szCs w:val="24"/>
        </w:rPr>
        <w:t>er</w:t>
      </w:r>
      <w:r>
        <w:rPr>
          <w:noProof/>
          <w:sz w:val="24"/>
          <w:szCs w:val="24"/>
        </w:rPr>
        <w:t xml:space="preserve"> </w:t>
      </w:r>
      <w:r w:rsidR="000A33AC" w:rsidRPr="000A33AC">
        <w:rPr>
          <w:noProof/>
          <w:sz w:val="24"/>
          <w:szCs w:val="24"/>
        </w:rPr>
        <w:t>by</w:t>
      </w:r>
      <w:r w:rsidR="00284336">
        <w:rPr>
          <w:noProof/>
          <w:sz w:val="24"/>
          <w:szCs w:val="24"/>
        </w:rPr>
        <w:t xml:space="preserve"> following the steps below to</w:t>
      </w:r>
      <w:r w:rsidR="000A33AC" w:rsidRPr="000A33AC">
        <w:rPr>
          <w:noProof/>
          <w:sz w:val="24"/>
          <w:szCs w:val="24"/>
        </w:rPr>
        <w:t xml:space="preserve"> registe</w:t>
      </w:r>
      <w:r w:rsidR="00284336">
        <w:rPr>
          <w:noProof/>
          <w:sz w:val="24"/>
          <w:szCs w:val="24"/>
        </w:rPr>
        <w:t>r</w:t>
      </w:r>
      <w:r w:rsidR="000A33AC" w:rsidRPr="000A33AC">
        <w:rPr>
          <w:noProof/>
          <w:sz w:val="24"/>
          <w:szCs w:val="24"/>
        </w:rPr>
        <w:t xml:space="preserve"> online</w:t>
      </w:r>
      <w:r w:rsidR="00E975E1">
        <w:rPr>
          <w:noProof/>
          <w:sz w:val="24"/>
          <w:szCs w:val="24"/>
        </w:rPr>
        <w:t xml:space="preserve"> today</w:t>
      </w:r>
      <w:r w:rsidR="000A33AC" w:rsidRPr="000A33AC">
        <w:rPr>
          <w:noProof/>
          <w:sz w:val="24"/>
          <w:szCs w:val="24"/>
        </w:rPr>
        <w:t xml:space="preserve">. </w:t>
      </w:r>
      <w:r w:rsidR="00E975E1">
        <w:rPr>
          <w:noProof/>
          <w:sz w:val="24"/>
          <w:szCs w:val="24"/>
        </w:rPr>
        <w:t xml:space="preserve">When you register, </w:t>
      </w:r>
      <w:r>
        <w:rPr>
          <w:noProof/>
          <w:sz w:val="24"/>
          <w:szCs w:val="24"/>
        </w:rPr>
        <w:t>we’ll know you’re commit</w:t>
      </w:r>
      <w:r w:rsidR="002F6A53">
        <w:rPr>
          <w:noProof/>
          <w:sz w:val="24"/>
          <w:szCs w:val="24"/>
        </w:rPr>
        <w:t>t</w:t>
      </w:r>
      <w:r>
        <w:rPr>
          <w:noProof/>
          <w:sz w:val="24"/>
          <w:szCs w:val="24"/>
        </w:rPr>
        <w:t>ed to</w:t>
      </w:r>
      <w:r w:rsidR="00284336">
        <w:rPr>
          <w:noProof/>
          <w:sz w:val="24"/>
          <w:szCs w:val="24"/>
        </w:rPr>
        <w:t xml:space="preserve"> supporting our fundraiser and</w:t>
      </w:r>
      <w:r w:rsidR="00E975E1">
        <w:rPr>
          <w:noProof/>
          <w:sz w:val="24"/>
          <w:szCs w:val="24"/>
        </w:rPr>
        <w:t xml:space="preserve"> help</w:t>
      </w:r>
      <w:r w:rsidR="00284336">
        <w:rPr>
          <w:noProof/>
          <w:sz w:val="24"/>
          <w:szCs w:val="24"/>
        </w:rPr>
        <w:t>ing</w:t>
      </w:r>
      <w:r w:rsidR="00217C7F">
        <w:rPr>
          <w:noProof/>
          <w:sz w:val="24"/>
          <w:szCs w:val="24"/>
        </w:rPr>
        <w:t xml:space="preserve"> us</w:t>
      </w:r>
      <w:r w:rsidR="00E975E1">
        <w:rPr>
          <w:noProof/>
          <w:sz w:val="24"/>
          <w:szCs w:val="24"/>
        </w:rPr>
        <w:t xml:space="preserve"> reach our goals.</w:t>
      </w:r>
      <w:r>
        <w:rPr>
          <w:noProof/>
          <w:sz w:val="24"/>
          <w:szCs w:val="24"/>
        </w:rPr>
        <w:t xml:space="preserve"> </w:t>
      </w:r>
      <w:r w:rsidR="00CC7EB5">
        <w:rPr>
          <w:noProof/>
          <w:sz w:val="24"/>
          <w:szCs w:val="24"/>
        </w:rPr>
        <w:t xml:space="preserve">To help our organization even more, </w:t>
      </w:r>
      <w:r w:rsidR="00284336">
        <w:rPr>
          <w:noProof/>
          <w:sz w:val="24"/>
          <w:szCs w:val="24"/>
        </w:rPr>
        <w:t>s</w:t>
      </w:r>
      <w:r>
        <w:rPr>
          <w:noProof/>
          <w:sz w:val="24"/>
          <w:szCs w:val="24"/>
        </w:rPr>
        <w:t xml:space="preserve">end 10 email invitations to friends &amp; family and spread the word about our need for help. </w:t>
      </w:r>
      <w:r w:rsidR="00CC7EB5">
        <w:rPr>
          <w:noProof/>
          <w:sz w:val="24"/>
          <w:szCs w:val="24"/>
        </w:rPr>
        <w:t>W</w:t>
      </w:r>
      <w:r>
        <w:rPr>
          <w:noProof/>
          <w:sz w:val="24"/>
          <w:szCs w:val="24"/>
        </w:rPr>
        <w:t>ith over 2,500 gift ideas</w:t>
      </w:r>
      <w:r w:rsidR="00284336">
        <w:rPr>
          <w:noProof/>
          <w:sz w:val="24"/>
          <w:szCs w:val="24"/>
        </w:rPr>
        <w:t>,</w:t>
      </w:r>
      <w:r>
        <w:rPr>
          <w:noProof/>
          <w:sz w:val="24"/>
          <w:szCs w:val="24"/>
        </w:rPr>
        <w:t xml:space="preserve"> supporters can </w:t>
      </w:r>
      <w:r w:rsidR="00217C7F">
        <w:rPr>
          <w:noProof/>
          <w:sz w:val="24"/>
          <w:szCs w:val="24"/>
        </w:rPr>
        <w:t>shop</w:t>
      </w:r>
      <w:r w:rsidR="00973323">
        <w:rPr>
          <w:noProof/>
          <w:sz w:val="24"/>
          <w:szCs w:val="24"/>
        </w:rPr>
        <w:t xml:space="preserve"> and accomplish all of their gift giving needs</w:t>
      </w:r>
      <w:r>
        <w:rPr>
          <w:noProof/>
          <w:sz w:val="24"/>
          <w:szCs w:val="24"/>
        </w:rPr>
        <w:t xml:space="preserve">, all while </w:t>
      </w:r>
      <w:r w:rsidR="00217C7F">
        <w:rPr>
          <w:noProof/>
          <w:sz w:val="24"/>
          <w:szCs w:val="24"/>
        </w:rPr>
        <w:t>supporting</w:t>
      </w:r>
      <w:r>
        <w:rPr>
          <w:noProof/>
          <w:sz w:val="24"/>
          <w:szCs w:val="24"/>
        </w:rPr>
        <w:t xml:space="preserve"> our important cause.</w:t>
      </w:r>
    </w:p>
    <w:p w14:paraId="45B89DDA" w14:textId="3E0A85F8" w:rsidR="00E975E1" w:rsidRDefault="00E975E1" w:rsidP="0007508E">
      <w:pPr>
        <w:spacing w:after="0" w:line="240" w:lineRule="auto"/>
        <w:rPr>
          <w:noProof/>
          <w:sz w:val="24"/>
          <w:szCs w:val="24"/>
        </w:rPr>
      </w:pPr>
    </w:p>
    <w:p w14:paraId="0FC40332" w14:textId="09E4252A" w:rsidR="00CC7EB5" w:rsidRPr="0062676C" w:rsidRDefault="00CC7EB5" w:rsidP="0007508E">
      <w:pPr>
        <w:spacing w:after="0" w:line="240" w:lineRule="auto"/>
        <w:rPr>
          <w:b/>
          <w:bCs/>
          <w:noProof/>
          <w:sz w:val="18"/>
          <w:szCs w:val="18"/>
        </w:rPr>
      </w:pPr>
    </w:p>
    <w:p w14:paraId="6BAD045C" w14:textId="2EB7C281" w:rsidR="00E975E1" w:rsidRDefault="00E975E1" w:rsidP="0007508E">
      <w:pPr>
        <w:spacing w:after="0" w:line="240" w:lineRule="auto"/>
        <w:rPr>
          <w:noProof/>
          <w:sz w:val="24"/>
          <w:szCs w:val="24"/>
        </w:rPr>
      </w:pPr>
      <w:r w:rsidRPr="006747FE">
        <w:rPr>
          <w:b/>
          <w:bCs/>
          <w:noProof/>
          <w:sz w:val="24"/>
          <w:szCs w:val="24"/>
        </w:rPr>
        <w:t>Will you follow the instructions below and register today?</w:t>
      </w:r>
      <w:r w:rsidR="006747FE">
        <w:rPr>
          <w:noProof/>
          <w:sz w:val="24"/>
          <w:szCs w:val="24"/>
        </w:rPr>
        <w:t xml:space="preserve"> It’s easy, it’s simple, and it’s important</w:t>
      </w:r>
      <w:r w:rsidR="00217C7F">
        <w:rPr>
          <w:noProof/>
          <w:sz w:val="24"/>
          <w:szCs w:val="24"/>
        </w:rPr>
        <w:t>!</w:t>
      </w:r>
    </w:p>
    <w:p w14:paraId="02EE66E4" w14:textId="358E67E9" w:rsidR="00E975E1" w:rsidRPr="0062676C" w:rsidRDefault="00E975E1" w:rsidP="00F70247">
      <w:pPr>
        <w:spacing w:after="0" w:line="240" w:lineRule="auto"/>
        <w:rPr>
          <w:rFonts w:ascii="Calibri" w:hAnsi="Calibri" w:cs="Calibri"/>
          <w:b/>
          <w:sz w:val="16"/>
          <w:szCs w:val="16"/>
          <w:u w:val="double"/>
        </w:rPr>
      </w:pPr>
    </w:p>
    <w:p w14:paraId="3014E5F0" w14:textId="76570493" w:rsidR="00F70247" w:rsidRPr="00C82518" w:rsidRDefault="00E975E1" w:rsidP="00F70247">
      <w:pPr>
        <w:spacing w:after="0" w:line="240" w:lineRule="auto"/>
        <w:rPr>
          <w:rFonts w:ascii="Calibri" w:hAnsi="Calibri" w:cs="Calibri"/>
          <w:b/>
          <w:sz w:val="32"/>
          <w:szCs w:val="40"/>
          <w:u w:val="double"/>
        </w:rPr>
      </w:pPr>
      <w:r>
        <w:rPr>
          <w:rFonts w:ascii="Calibri" w:hAnsi="Calibri" w:cs="Calibri"/>
          <w:b/>
          <w:sz w:val="32"/>
          <w:szCs w:val="40"/>
          <w:u w:val="double"/>
        </w:rPr>
        <w:t>Here’s how to register</w:t>
      </w:r>
      <w:r w:rsidR="0057684C">
        <w:rPr>
          <w:rFonts w:ascii="Calibri" w:hAnsi="Calibri" w:cs="Calibri"/>
          <w:b/>
          <w:sz w:val="32"/>
          <w:szCs w:val="40"/>
          <w:u w:val="double"/>
        </w:rPr>
        <w:t xml:space="preserve"> today</w:t>
      </w:r>
      <w:r>
        <w:rPr>
          <w:rFonts w:ascii="Calibri" w:hAnsi="Calibri" w:cs="Calibri"/>
          <w:b/>
          <w:sz w:val="32"/>
          <w:szCs w:val="40"/>
          <w:u w:val="double"/>
        </w:rPr>
        <w:t xml:space="preserve"> and</w:t>
      </w:r>
      <w:r w:rsidR="006747FE">
        <w:rPr>
          <w:rFonts w:ascii="Calibri" w:hAnsi="Calibri" w:cs="Calibri"/>
          <w:b/>
          <w:sz w:val="32"/>
          <w:szCs w:val="40"/>
          <w:u w:val="double"/>
        </w:rPr>
        <w:t xml:space="preserve"> help us</w:t>
      </w:r>
      <w:r>
        <w:rPr>
          <w:rFonts w:ascii="Calibri" w:hAnsi="Calibri" w:cs="Calibri"/>
          <w:b/>
          <w:sz w:val="32"/>
          <w:szCs w:val="40"/>
          <w:u w:val="double"/>
        </w:rPr>
        <w:t xml:space="preserve"> spread the word!</w:t>
      </w:r>
    </w:p>
    <w:p w14:paraId="2CC5FCA2" w14:textId="6E0AC181" w:rsidR="00F70247" w:rsidRDefault="00F70247" w:rsidP="00F70247">
      <w:pPr>
        <w:spacing w:after="0" w:line="240" w:lineRule="auto"/>
        <w:rPr>
          <w:rFonts w:ascii="Calibri" w:hAnsi="Calibri" w:cs="Calibri"/>
          <w:sz w:val="24"/>
          <w:szCs w:val="20"/>
        </w:rPr>
      </w:pPr>
      <w:r w:rsidRPr="00F53C3E">
        <w:rPr>
          <w:rFonts w:ascii="Calibri" w:hAnsi="Calibri" w:cs="Calibri"/>
          <w:sz w:val="24"/>
          <w:szCs w:val="20"/>
        </w:rPr>
        <w:t>Invite friends and family (even if they’re out of town), online orders ship directly to the purchaser!</w:t>
      </w:r>
    </w:p>
    <w:p w14:paraId="4279A187" w14:textId="1A26FB5F" w:rsidR="00F70247" w:rsidRPr="009A2E6C" w:rsidRDefault="00F70247" w:rsidP="00F70247">
      <w:pPr>
        <w:spacing w:after="0" w:line="240" w:lineRule="auto"/>
        <w:rPr>
          <w:rFonts w:ascii="Calibri" w:hAnsi="Calibri" w:cs="Calibri"/>
          <w:sz w:val="8"/>
          <w:szCs w:val="8"/>
        </w:rPr>
      </w:pPr>
    </w:p>
    <w:p w14:paraId="4F36873E" w14:textId="1B2A65D6" w:rsidR="00F70247" w:rsidRPr="00856A94" w:rsidRDefault="00F70247" w:rsidP="00F70247">
      <w:pPr>
        <w:spacing w:after="0" w:line="240" w:lineRule="auto"/>
        <w:rPr>
          <w:rFonts w:ascii="Calibri" w:hAnsi="Calibri" w:cs="Calibri"/>
          <w:color w:val="767171" w:themeColor="background2" w:themeShade="80"/>
          <w:sz w:val="14"/>
          <w:szCs w:val="14"/>
        </w:rPr>
      </w:pPr>
    </w:p>
    <w:p w14:paraId="79EF2F22" w14:textId="759F25A1" w:rsidR="00F70247" w:rsidRDefault="00F70247" w:rsidP="00F70247">
      <w:pPr>
        <w:pStyle w:val="ListParagraph"/>
        <w:spacing w:after="0" w:line="240" w:lineRule="auto"/>
        <w:ind w:left="4680" w:hanging="900"/>
        <w:rPr>
          <w:rStyle w:val="Hyperlink"/>
          <w:rFonts w:ascii="Calibri" w:eastAsia="Times New Roman" w:hAnsi="Calibri" w:cs="Calibri"/>
          <w:b/>
          <w:color w:val="auto"/>
          <w:spacing w:val="-10"/>
          <w:kern w:val="28"/>
          <w:sz w:val="24"/>
          <w:szCs w:val="24"/>
        </w:rPr>
      </w:pPr>
      <w:r w:rsidRPr="001A677D">
        <w:rPr>
          <w:rFonts w:ascii="Calibri" w:hAnsi="Calibri" w:cs="Calibri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32A6911" wp14:editId="2DE3A1D6">
                <wp:simplePos x="0" y="0"/>
                <wp:positionH relativeFrom="margin">
                  <wp:posOffset>-190500</wp:posOffset>
                </wp:positionH>
                <wp:positionV relativeFrom="paragraph">
                  <wp:posOffset>201930</wp:posOffset>
                </wp:positionV>
                <wp:extent cx="1809750" cy="752475"/>
                <wp:effectExtent l="19050" t="1905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5FCB1" w14:textId="77777777" w:rsidR="00F70247" w:rsidRPr="00990B61" w:rsidRDefault="00F70247" w:rsidP="00F702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90B6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Organization</w:t>
                            </w:r>
                            <w:r w:rsidRPr="00990B6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ID:</w:t>
                            </w:r>
                          </w:p>
                          <w:p w14:paraId="74ABE2D9" w14:textId="381C6734" w:rsidR="00F70247" w:rsidRPr="00FD5977" w:rsidRDefault="0062676C" w:rsidP="00F702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:highlight w:val="yellow"/>
                                <w:u w:val="single"/>
                              </w:rPr>
                              <w:t>19449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32A69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15.9pt;width:142.5pt;height:59.2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" strokecolor="black [3213]" strokeweight="2.25pt">
                <v:stroke dashstyle="3 1"/>
                <v:textbox>
                  <w:txbxContent>
                    <w:p w14:paraId="24B5FCB1" w14:textId="77777777" w:rsidR="00F70247" w:rsidRPr="00990B61" w:rsidRDefault="00F70247" w:rsidP="00F70247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990B61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Organization</w:t>
                      </w:r>
                      <w:r w:rsidRPr="00990B61">
                        <w:rPr>
                          <w:b/>
                          <w:sz w:val="36"/>
                          <w:szCs w:val="36"/>
                        </w:rPr>
                        <w:t xml:space="preserve"> ID:</w:t>
                      </w:r>
                    </w:p>
                    <w:p w14:paraId="74ABE2D9" w14:textId="381C6734" w:rsidR="00F70247" w:rsidRPr="00FD5977" w:rsidRDefault="0062676C" w:rsidP="00F70247">
                      <w:pPr>
                        <w:spacing w:after="0" w:line="240" w:lineRule="auto"/>
                        <w:jc w:val="center"/>
                        <w:rPr>
                          <w:b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b/>
                          <w:sz w:val="44"/>
                          <w:szCs w:val="44"/>
                          <w:highlight w:val="yellow"/>
                          <w:u w:val="single"/>
                        </w:rPr>
                        <w:t>19449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78A3">
        <w:rPr>
          <w:rFonts w:ascii="Calibri" w:eastAsia="Times New Roman" w:hAnsi="Calibri" w:cs="Calibri"/>
          <w:b/>
          <w:noProof/>
          <w:spacing w:val="-10"/>
          <w:kern w:val="28"/>
          <w:sz w:val="10"/>
          <w:szCs w:val="10"/>
          <w:u w:val="single"/>
        </w:rPr>
        <w:drawing>
          <wp:anchor distT="0" distB="0" distL="114300" distR="114300" simplePos="0" relativeHeight="251794432" behindDoc="1" locked="0" layoutInCell="1" allowOverlap="1" wp14:anchorId="65E3CBF3" wp14:editId="6F141CAA">
            <wp:simplePos x="0" y="0"/>
            <wp:positionH relativeFrom="leftMargin">
              <wp:posOffset>2454275</wp:posOffset>
            </wp:positionH>
            <wp:positionV relativeFrom="paragraph">
              <wp:posOffset>15240</wp:posOffset>
            </wp:positionV>
            <wp:extent cx="292100" cy="292100"/>
            <wp:effectExtent l="0" t="0" r="0" b="0"/>
            <wp:wrapNone/>
            <wp:docPr id="7" name="Graphic 3" descr="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nitor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4C3">
        <w:rPr>
          <w:rFonts w:ascii="Calibri" w:eastAsia="Times New Roman" w:hAnsi="Calibri" w:cs="Calibri"/>
          <w:b/>
          <w:noProof/>
          <w:spacing w:val="-10"/>
          <w:kern w:val="28"/>
          <w:sz w:val="25"/>
          <w:szCs w:val="25"/>
          <w:u w:val="single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719C9B78" wp14:editId="20053239">
                <wp:simplePos x="0" y="0"/>
                <wp:positionH relativeFrom="margin">
                  <wp:posOffset>5753100</wp:posOffset>
                </wp:positionH>
                <wp:positionV relativeFrom="paragraph">
                  <wp:posOffset>33655</wp:posOffset>
                </wp:positionV>
                <wp:extent cx="1219200" cy="116205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162050"/>
                          <a:chOff x="-52466" y="0"/>
                          <a:chExt cx="1119266" cy="1040390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-52466" y="857250"/>
                            <a:ext cx="1119266" cy="183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A5AB711" w14:textId="77777777" w:rsidR="00F70247" w:rsidRPr="0032573E" w:rsidRDefault="00F70247" w:rsidP="00F70247">
                              <w:pPr>
                                <w:pStyle w:val="Caption"/>
                                <w:rPr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 xml:space="preserve">  Participant</w:t>
                              </w:r>
                              <w:r w:rsidRPr="0032573E">
                                <w:rPr>
                                  <w:color w:val="auto"/>
                                </w:rPr>
                                <w:t xml:space="preserve"> Registration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\\cwrap\Public\FR Fall 2018\Inserts\codea7df2951ab603f3055264b50f56543d7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9C9B78" id="Group 14" o:spid="_x0000_s1027" style="position:absolute;left:0;text-align:left;margin-left:453pt;margin-top:2.65pt;width:96pt;height:91.5pt;z-index:251797504;mso-position-horizontal-relative:margin;mso-width-relative:margin;mso-height-relative:margin" coordorigin="-524" coordsize="11192,10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">
                <v:shape id="Text Box 15" o:spid="_x0000_s1028" type="#_x0000_t202" style="position:absolute;left:-524;top:8572;width:11192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  <v:textbox inset="0,0,0,0">
                    <w:txbxContent>
                      <w:p w14:paraId="5A5AB711" w14:textId="77777777" w:rsidR="00F70247" w:rsidRPr="0032573E" w:rsidRDefault="00F70247" w:rsidP="00F70247">
                        <w:pPr>
                          <w:pStyle w:val="Caption"/>
                          <w:rPr>
                            <w:noProof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color w:val="auto"/>
                          </w:rPr>
                          <w:t xml:space="preserve">  Participant</w:t>
                        </w:r>
                        <w:r w:rsidRPr="0032573E">
                          <w:rPr>
                            <w:color w:val="auto"/>
                          </w:rPr>
                          <w:t xml:space="preserve"> Registration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9" type="#_x0000_t75" style="position:absolute;left:762;width:8477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">
                  <v:imagedata r:id="rId11" o:title="codea7df2951ab603f3055264b50f56543d7"/>
                </v:shape>
                <w10:wrap anchorx="margin"/>
              </v:group>
            </w:pict>
          </mc:Fallback>
        </mc:AlternateContent>
      </w:r>
      <w:r>
        <w:rPr>
          <w:rFonts w:ascii="Calibri" w:eastAsia="Times New Roman" w:hAnsi="Calibri" w:cs="Calibri"/>
          <w:b/>
          <w:spacing w:val="-10"/>
          <w:kern w:val="28"/>
          <w:sz w:val="24"/>
          <w:szCs w:val="24"/>
        </w:rPr>
        <w:t xml:space="preserve">Step 1: </w:t>
      </w:r>
      <w:r w:rsidRPr="00C82518">
        <w:rPr>
          <w:rFonts w:ascii="Calibri" w:eastAsia="Times New Roman" w:hAnsi="Calibri" w:cs="Calibri"/>
          <w:b/>
          <w:spacing w:val="-10"/>
          <w:kern w:val="28"/>
          <w:sz w:val="24"/>
          <w:szCs w:val="24"/>
        </w:rPr>
        <w:t xml:space="preserve">REGISTER </w:t>
      </w:r>
      <w:r w:rsidRPr="00C82518">
        <w:rPr>
          <w:rFonts w:ascii="Calibri" w:eastAsia="Times New Roman" w:hAnsi="Calibri" w:cs="Calibri"/>
          <w:spacing w:val="-10"/>
          <w:kern w:val="28"/>
          <w:sz w:val="24"/>
          <w:szCs w:val="24"/>
        </w:rPr>
        <w:t xml:space="preserve">at </w:t>
      </w:r>
      <w:hyperlink r:id="rId12" w:history="1">
        <w:r w:rsidR="00186269">
          <w:rPr>
            <w:rStyle w:val="Hyperlink"/>
            <w:rFonts w:ascii="Calibri" w:eastAsia="Times New Roman" w:hAnsi="Calibri" w:cs="Calibri"/>
            <w:b/>
            <w:color w:val="auto"/>
            <w:spacing w:val="-10"/>
            <w:kern w:val="28"/>
            <w:sz w:val="24"/>
            <w:szCs w:val="24"/>
          </w:rPr>
          <w:t>www.charlestonwrapstore.com</w:t>
        </w:r>
      </w:hyperlink>
      <w:r w:rsidRPr="00C82518">
        <w:rPr>
          <w:rStyle w:val="Hyperlink"/>
          <w:rFonts w:ascii="Calibri" w:eastAsia="Times New Roman" w:hAnsi="Calibri" w:cs="Calibri"/>
          <w:b/>
          <w:color w:val="auto"/>
          <w:spacing w:val="-10"/>
          <w:kern w:val="28"/>
          <w:sz w:val="24"/>
          <w:szCs w:val="24"/>
        </w:rPr>
        <w:t xml:space="preserve"> </w:t>
      </w:r>
    </w:p>
    <w:p w14:paraId="67F034D8" w14:textId="4DFEAEDB" w:rsidR="00F70247" w:rsidRPr="00C82518" w:rsidRDefault="00F70247" w:rsidP="00F70247">
      <w:pPr>
        <w:pStyle w:val="ListParagraph"/>
        <w:spacing w:after="0" w:line="240" w:lineRule="auto"/>
        <w:ind w:left="4680" w:hanging="900"/>
        <w:rPr>
          <w:rFonts w:ascii="Calibri" w:eastAsia="Times New Roman" w:hAnsi="Calibri" w:cs="Calibri"/>
          <w:spacing w:val="-10"/>
          <w:kern w:val="28"/>
          <w:sz w:val="10"/>
          <w:szCs w:val="10"/>
        </w:rPr>
      </w:pPr>
      <w:r w:rsidRPr="00C82518">
        <w:rPr>
          <w:rStyle w:val="Hyperlink"/>
          <w:rFonts w:ascii="Calibri" w:eastAsia="Times New Roman" w:hAnsi="Calibri" w:cs="Calibri"/>
          <w:color w:val="auto"/>
          <w:spacing w:val="-10"/>
          <w:kern w:val="28"/>
          <w:sz w:val="24"/>
          <w:szCs w:val="24"/>
          <w:u w:val="none"/>
        </w:rPr>
        <w:t xml:space="preserve">(use </w:t>
      </w:r>
      <w:r>
        <w:rPr>
          <w:rStyle w:val="Hyperlink"/>
          <w:rFonts w:ascii="Calibri" w:eastAsia="Times New Roman" w:hAnsi="Calibri" w:cs="Calibri"/>
          <w:color w:val="auto"/>
          <w:spacing w:val="-10"/>
          <w:kern w:val="28"/>
          <w:sz w:val="24"/>
          <w:szCs w:val="24"/>
          <w:u w:val="none"/>
        </w:rPr>
        <w:t>organization ID to the left</w:t>
      </w:r>
      <w:r w:rsidRPr="00C82518">
        <w:rPr>
          <w:rStyle w:val="Hyperlink"/>
          <w:rFonts w:ascii="Calibri" w:eastAsia="Times New Roman" w:hAnsi="Calibri" w:cs="Calibri"/>
          <w:color w:val="auto"/>
          <w:spacing w:val="-10"/>
          <w:kern w:val="28"/>
          <w:sz w:val="24"/>
          <w:szCs w:val="24"/>
          <w:u w:val="none"/>
        </w:rPr>
        <w:t>)</w:t>
      </w:r>
    </w:p>
    <w:p w14:paraId="0528284D" w14:textId="599A9BE7" w:rsidR="00F70247" w:rsidRPr="00856A94" w:rsidRDefault="00F70247" w:rsidP="00F70247">
      <w:pPr>
        <w:pStyle w:val="ListParagraph"/>
        <w:spacing w:after="0" w:line="240" w:lineRule="auto"/>
        <w:ind w:left="4680" w:hanging="630"/>
        <w:rPr>
          <w:rFonts w:ascii="Calibri" w:eastAsia="Times New Roman" w:hAnsi="Calibri" w:cs="Calibri"/>
          <w:b/>
          <w:spacing w:val="-10"/>
          <w:kern w:val="28"/>
          <w:sz w:val="14"/>
          <w:szCs w:val="14"/>
        </w:rPr>
      </w:pPr>
    </w:p>
    <w:p w14:paraId="709EBFAD" w14:textId="4FE4D41E" w:rsidR="00F70247" w:rsidRDefault="00F70247" w:rsidP="00F70247">
      <w:pPr>
        <w:pStyle w:val="ListParagraph"/>
        <w:spacing w:after="0" w:line="240" w:lineRule="auto"/>
        <w:ind w:left="4680" w:hanging="900"/>
        <w:rPr>
          <w:rFonts w:ascii="Calibri" w:eastAsia="Times New Roman" w:hAnsi="Calibri" w:cs="Calibri"/>
          <w:spacing w:val="-10"/>
          <w:kern w:val="28"/>
          <w:sz w:val="24"/>
          <w:szCs w:val="24"/>
        </w:rPr>
      </w:pPr>
      <w:r w:rsidRPr="009704C3">
        <w:rPr>
          <w:noProof/>
          <w:sz w:val="25"/>
          <w:szCs w:val="25"/>
        </w:rPr>
        <w:drawing>
          <wp:anchor distT="0" distB="0" distL="114300" distR="114300" simplePos="0" relativeHeight="251795456" behindDoc="1" locked="0" layoutInCell="1" allowOverlap="1" wp14:anchorId="02647047" wp14:editId="5C74FC28">
            <wp:simplePos x="0" y="0"/>
            <wp:positionH relativeFrom="leftMargin">
              <wp:posOffset>2463800</wp:posOffset>
            </wp:positionH>
            <wp:positionV relativeFrom="paragraph">
              <wp:posOffset>52705</wp:posOffset>
            </wp:positionV>
            <wp:extent cx="279400" cy="279400"/>
            <wp:effectExtent l="0" t="0" r="6350" b="6350"/>
            <wp:wrapNone/>
            <wp:docPr id="8" name="Graphic 6" descr="S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re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/>
          <w:spacing w:val="-10"/>
          <w:kern w:val="28"/>
          <w:sz w:val="24"/>
          <w:szCs w:val="24"/>
        </w:rPr>
        <w:t xml:space="preserve">Step 2: </w:t>
      </w:r>
      <w:r w:rsidRPr="00C82518">
        <w:rPr>
          <w:rFonts w:ascii="Calibri" w:eastAsia="Times New Roman" w:hAnsi="Calibri" w:cs="Calibri"/>
          <w:spacing w:val="-10"/>
          <w:kern w:val="28"/>
          <w:sz w:val="24"/>
          <w:szCs w:val="24"/>
        </w:rPr>
        <w:t>Use our</w:t>
      </w:r>
      <w:r w:rsidRPr="00C82518">
        <w:rPr>
          <w:rFonts w:ascii="Calibri" w:eastAsia="Times New Roman" w:hAnsi="Calibri" w:cs="Calibri"/>
          <w:b/>
          <w:spacing w:val="-10"/>
          <w:kern w:val="28"/>
          <w:sz w:val="24"/>
          <w:szCs w:val="24"/>
        </w:rPr>
        <w:t xml:space="preserve"> Email-Invite Generator </w:t>
      </w:r>
      <w:r w:rsidRPr="00C82518">
        <w:rPr>
          <w:rFonts w:ascii="Calibri" w:eastAsia="Times New Roman" w:hAnsi="Calibri" w:cs="Calibri"/>
          <w:spacing w:val="-10"/>
          <w:kern w:val="28"/>
          <w:sz w:val="24"/>
          <w:szCs w:val="24"/>
        </w:rPr>
        <w:t xml:space="preserve">to invite </w:t>
      </w:r>
    </w:p>
    <w:p w14:paraId="152C4869" w14:textId="4AA5BECC" w:rsidR="00F70247" w:rsidRPr="0072727F" w:rsidRDefault="00F70247" w:rsidP="00F70247">
      <w:pPr>
        <w:pStyle w:val="ListParagraph"/>
        <w:spacing w:after="0" w:line="240" w:lineRule="auto"/>
        <w:ind w:left="4680" w:hanging="900"/>
        <w:rPr>
          <w:rFonts w:ascii="Calibri" w:eastAsia="Times New Roman" w:hAnsi="Calibri" w:cs="Calibri"/>
          <w:spacing w:val="-10"/>
          <w:kern w:val="28"/>
          <w:sz w:val="24"/>
          <w:szCs w:val="24"/>
        </w:rPr>
      </w:pPr>
      <w:r w:rsidRPr="00C82518">
        <w:rPr>
          <w:rFonts w:ascii="Calibri" w:eastAsia="Times New Roman" w:hAnsi="Calibri" w:cs="Calibri"/>
          <w:spacing w:val="-10"/>
          <w:kern w:val="28"/>
          <w:sz w:val="24"/>
          <w:szCs w:val="24"/>
        </w:rPr>
        <w:t xml:space="preserve">out-of-town </w:t>
      </w:r>
      <w:r w:rsidRPr="0072727F">
        <w:rPr>
          <w:rFonts w:ascii="Calibri" w:eastAsia="Times New Roman" w:hAnsi="Calibri" w:cs="Calibri"/>
          <w:spacing w:val="-10"/>
          <w:kern w:val="28"/>
          <w:sz w:val="24"/>
          <w:szCs w:val="24"/>
        </w:rPr>
        <w:t xml:space="preserve">friends &amp; family to shop and support! </w:t>
      </w:r>
    </w:p>
    <w:p w14:paraId="5EE2A1A9" w14:textId="3565D034" w:rsidR="00F70247" w:rsidRDefault="00F70247" w:rsidP="00F70247">
      <w:pPr>
        <w:pStyle w:val="ListParagraph"/>
        <w:spacing w:after="0" w:line="240" w:lineRule="auto"/>
        <w:ind w:left="4680" w:hanging="900"/>
        <w:rPr>
          <w:rFonts w:ascii="Calibri" w:hAnsi="Calibri" w:cs="Calibri"/>
          <w:sz w:val="24"/>
          <w:szCs w:val="24"/>
        </w:rPr>
      </w:pPr>
      <w:r w:rsidRPr="00C82518">
        <w:rPr>
          <w:rFonts w:ascii="Calibri" w:eastAsia="Times New Roman" w:hAnsi="Calibri" w:cs="Calibri"/>
          <w:spacing w:val="-10"/>
          <w:kern w:val="28"/>
          <w:sz w:val="24"/>
          <w:szCs w:val="24"/>
        </w:rPr>
        <w:t>Plus, share y</w:t>
      </w:r>
      <w:r w:rsidRPr="00C82518">
        <w:rPr>
          <w:rFonts w:ascii="Calibri" w:hAnsi="Calibri" w:cs="Calibri"/>
          <w:sz w:val="24"/>
          <w:szCs w:val="24"/>
        </w:rPr>
        <w:t>our unique invite links via text and</w:t>
      </w:r>
    </w:p>
    <w:p w14:paraId="3760AF1B" w14:textId="0A15EC70" w:rsidR="00F70247" w:rsidRDefault="00F70247" w:rsidP="00F70247">
      <w:pPr>
        <w:pStyle w:val="ListParagraph"/>
        <w:spacing w:after="0" w:line="240" w:lineRule="auto"/>
        <w:ind w:left="4680" w:hanging="900"/>
        <w:rPr>
          <w:rFonts w:ascii="Calibri" w:hAnsi="Calibri" w:cs="Calibri"/>
          <w:sz w:val="24"/>
          <w:szCs w:val="24"/>
        </w:rPr>
      </w:pPr>
      <w:r w:rsidRPr="002D21B8">
        <w:rPr>
          <w:rFonts w:ascii="Calibri" w:hAnsi="Calibri" w:cs="Calibri"/>
          <w:sz w:val="24"/>
          <w:szCs w:val="24"/>
        </w:rPr>
        <w:t>social media.</w:t>
      </w:r>
    </w:p>
    <w:p w14:paraId="0437E0E0" w14:textId="4FB9B404" w:rsidR="0057684C" w:rsidRPr="0062676C" w:rsidRDefault="0057684C" w:rsidP="0057684C">
      <w:pPr>
        <w:spacing w:after="0" w:line="240" w:lineRule="auto"/>
        <w:rPr>
          <w:b/>
          <w:bCs/>
          <w:i/>
          <w:color w:val="808080" w:themeColor="background1" w:themeShade="80"/>
          <w:sz w:val="20"/>
          <w:szCs w:val="20"/>
        </w:rPr>
      </w:pPr>
    </w:p>
    <w:p w14:paraId="61EAA71A" w14:textId="1C951C26" w:rsidR="00F70247" w:rsidRDefault="00177ACF" w:rsidP="0057684C">
      <w:pPr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112B0D6F" wp14:editId="1F65A25E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438275" cy="151447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448A2F25" wp14:editId="76895EB8">
            <wp:simplePos x="0" y="0"/>
            <wp:positionH relativeFrom="margin">
              <wp:posOffset>3629025</wp:posOffset>
            </wp:positionH>
            <wp:positionV relativeFrom="paragraph">
              <wp:posOffset>11430</wp:posOffset>
            </wp:positionV>
            <wp:extent cx="1466850" cy="15525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84C">
        <w:rPr>
          <w:noProof/>
        </w:rPr>
        <w:drawing>
          <wp:anchor distT="0" distB="0" distL="114300" distR="114300" simplePos="0" relativeHeight="251798528" behindDoc="0" locked="0" layoutInCell="1" allowOverlap="1" wp14:anchorId="2CAA9780" wp14:editId="1FD2524D">
            <wp:simplePos x="0" y="0"/>
            <wp:positionH relativeFrom="column">
              <wp:posOffset>1790700</wp:posOffset>
            </wp:positionH>
            <wp:positionV relativeFrom="paragraph">
              <wp:posOffset>11430</wp:posOffset>
            </wp:positionV>
            <wp:extent cx="1504950" cy="15525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84C">
        <w:rPr>
          <w:noProof/>
        </w:rPr>
        <w:drawing>
          <wp:anchor distT="0" distB="0" distL="114300" distR="114300" simplePos="0" relativeHeight="251799552" behindDoc="0" locked="0" layoutInCell="1" allowOverlap="1" wp14:anchorId="60673FA9" wp14:editId="648133D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466850" cy="15430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668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A21B5" w14:textId="7368F53D" w:rsidR="00FD6093" w:rsidRPr="00E975E1" w:rsidRDefault="00FD6093" w:rsidP="00E975E1">
      <w:pPr>
        <w:spacing w:after="0" w:line="240" w:lineRule="auto"/>
        <w:jc w:val="center"/>
        <w:rPr>
          <w:noProof/>
        </w:rPr>
      </w:pPr>
      <w:r w:rsidRPr="00655E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8B6A9C2" w14:textId="79AB1CF5" w:rsidR="00FD6093" w:rsidRPr="00EE260D" w:rsidRDefault="00FD6093" w:rsidP="00FD6093">
      <w:pPr>
        <w:tabs>
          <w:tab w:val="left" w:pos="8295"/>
        </w:tabs>
        <w:spacing w:after="0" w:line="240" w:lineRule="auto"/>
        <w:rPr>
          <w:noProof/>
          <w:sz w:val="12"/>
        </w:rPr>
      </w:pPr>
    </w:p>
    <w:p w14:paraId="5AE7A5BF" w14:textId="56BA7186" w:rsidR="006C17FF" w:rsidRPr="00AF70B0" w:rsidRDefault="00973323" w:rsidP="00E975E1">
      <w:pPr>
        <w:spacing w:after="0" w:line="240" w:lineRule="auto"/>
        <w:rPr>
          <w:i/>
          <w:color w:val="808080" w:themeColor="background1" w:themeShade="80"/>
          <w:sz w:val="28"/>
          <w:szCs w:val="28"/>
        </w:rPr>
      </w:pPr>
      <w:r>
        <w:rPr>
          <w:rFonts w:ascii="Calibri" w:hAnsi="Calibri" w:cs="Calibri"/>
          <w:b/>
          <w:noProof/>
          <w:sz w:val="40"/>
          <w:szCs w:val="40"/>
        </w:rPr>
        <w:drawing>
          <wp:anchor distT="0" distB="0" distL="114300" distR="114300" simplePos="0" relativeHeight="251803648" behindDoc="1" locked="0" layoutInCell="1" allowOverlap="1" wp14:anchorId="5288C68A" wp14:editId="49A2070F">
            <wp:simplePos x="0" y="0"/>
            <wp:positionH relativeFrom="margin">
              <wp:align>center</wp:align>
            </wp:positionH>
            <wp:positionV relativeFrom="paragraph">
              <wp:posOffset>1212959</wp:posOffset>
            </wp:positionV>
            <wp:extent cx="1885950" cy="4203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ack CW Logo-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2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17FF" w:rsidRPr="00AF70B0" w:rsidSect="00973323">
      <w:pgSz w:w="12240" w:h="15840"/>
      <w:pgMar w:top="0" w:right="720" w:bottom="30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4C85"/>
    <w:multiLevelType w:val="hybridMultilevel"/>
    <w:tmpl w:val="A75887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77FAE"/>
    <w:multiLevelType w:val="hybridMultilevel"/>
    <w:tmpl w:val="D1C88866"/>
    <w:lvl w:ilvl="0" w:tplc="582E5F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E17E7B"/>
    <w:multiLevelType w:val="hybridMultilevel"/>
    <w:tmpl w:val="5C1402B2"/>
    <w:lvl w:ilvl="0" w:tplc="C212B5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630FB"/>
    <w:multiLevelType w:val="hybridMultilevel"/>
    <w:tmpl w:val="AB3CB8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757758"/>
    <w:multiLevelType w:val="hybridMultilevel"/>
    <w:tmpl w:val="9DA2E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F0306F"/>
    <w:multiLevelType w:val="hybridMultilevel"/>
    <w:tmpl w:val="C4244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5828DA"/>
    <w:multiLevelType w:val="hybridMultilevel"/>
    <w:tmpl w:val="DE4A7E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5435C6F"/>
    <w:multiLevelType w:val="hybridMultilevel"/>
    <w:tmpl w:val="92B24948"/>
    <w:lvl w:ilvl="0" w:tplc="040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8">
    <w:nsid w:val="48A17F21"/>
    <w:multiLevelType w:val="hybridMultilevel"/>
    <w:tmpl w:val="1408ED42"/>
    <w:lvl w:ilvl="0" w:tplc="C15EB23C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99F0AA3"/>
    <w:multiLevelType w:val="hybridMultilevel"/>
    <w:tmpl w:val="8B12B4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>
    <w:nsid w:val="4B110F9B"/>
    <w:multiLevelType w:val="hybridMultilevel"/>
    <w:tmpl w:val="FDDC8A56"/>
    <w:lvl w:ilvl="0" w:tplc="6E1A57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654FA3"/>
    <w:multiLevelType w:val="hybridMultilevel"/>
    <w:tmpl w:val="70363AC4"/>
    <w:lvl w:ilvl="0" w:tplc="187CC080">
      <w:start w:val="1"/>
      <w:numFmt w:val="bullet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4C40090"/>
    <w:multiLevelType w:val="hybridMultilevel"/>
    <w:tmpl w:val="38CA0372"/>
    <w:lvl w:ilvl="0" w:tplc="9CCE37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FA3EB4"/>
    <w:multiLevelType w:val="hybridMultilevel"/>
    <w:tmpl w:val="99783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697185"/>
    <w:multiLevelType w:val="hybridMultilevel"/>
    <w:tmpl w:val="2284A2C2"/>
    <w:lvl w:ilvl="0" w:tplc="7914733A">
      <w:start w:val="1"/>
      <w:numFmt w:val="decimal"/>
      <w:lvlText w:val="%1."/>
      <w:lvlJc w:val="left"/>
      <w:pPr>
        <w:ind w:left="135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FE37189"/>
    <w:multiLevelType w:val="hybridMultilevel"/>
    <w:tmpl w:val="EBBC3672"/>
    <w:lvl w:ilvl="0" w:tplc="162A924C">
      <w:start w:val="1"/>
      <w:numFmt w:val="bullet"/>
      <w:lvlText w:val=""/>
      <w:lvlJc w:val="left"/>
      <w:pPr>
        <w:ind w:left="707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0"/>
  </w:num>
  <w:num w:numId="4">
    <w:abstractNumId w:val="9"/>
  </w:num>
  <w:num w:numId="5">
    <w:abstractNumId w:val="6"/>
  </w:num>
  <w:num w:numId="6">
    <w:abstractNumId w:val="1"/>
  </w:num>
  <w:num w:numId="7">
    <w:abstractNumId w:val="2"/>
  </w:num>
  <w:num w:numId="8">
    <w:abstractNumId w:val="14"/>
  </w:num>
  <w:num w:numId="9">
    <w:abstractNumId w:val="10"/>
  </w:num>
  <w:num w:numId="10">
    <w:abstractNumId w:val="12"/>
  </w:num>
  <w:num w:numId="11">
    <w:abstractNumId w:val="8"/>
  </w:num>
  <w:num w:numId="12">
    <w:abstractNumId w:val="5"/>
  </w:num>
  <w:num w:numId="13">
    <w:abstractNumId w:val="4"/>
  </w:num>
  <w:num w:numId="14">
    <w:abstractNumId w:val="7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6A8"/>
    <w:rsid w:val="000312FF"/>
    <w:rsid w:val="00031E3C"/>
    <w:rsid w:val="00033363"/>
    <w:rsid w:val="00036115"/>
    <w:rsid w:val="00037136"/>
    <w:rsid w:val="00054B3F"/>
    <w:rsid w:val="0005517E"/>
    <w:rsid w:val="00066986"/>
    <w:rsid w:val="0007508E"/>
    <w:rsid w:val="00085541"/>
    <w:rsid w:val="00092057"/>
    <w:rsid w:val="000A33AC"/>
    <w:rsid w:val="000B0A5B"/>
    <w:rsid w:val="000D7611"/>
    <w:rsid w:val="000E2231"/>
    <w:rsid w:val="00102D9D"/>
    <w:rsid w:val="0014380D"/>
    <w:rsid w:val="00157F36"/>
    <w:rsid w:val="00177ACF"/>
    <w:rsid w:val="00186269"/>
    <w:rsid w:val="001A677D"/>
    <w:rsid w:val="001C5604"/>
    <w:rsid w:val="001D6935"/>
    <w:rsid w:val="002108D7"/>
    <w:rsid w:val="00212E4E"/>
    <w:rsid w:val="00217C7F"/>
    <w:rsid w:val="002535FD"/>
    <w:rsid w:val="00254C5B"/>
    <w:rsid w:val="00284336"/>
    <w:rsid w:val="00285C6E"/>
    <w:rsid w:val="002A50BA"/>
    <w:rsid w:val="002D3574"/>
    <w:rsid w:val="002F6A53"/>
    <w:rsid w:val="00311D12"/>
    <w:rsid w:val="00312F81"/>
    <w:rsid w:val="003148AD"/>
    <w:rsid w:val="003214CD"/>
    <w:rsid w:val="003710B5"/>
    <w:rsid w:val="00382C02"/>
    <w:rsid w:val="004128B4"/>
    <w:rsid w:val="00432AA3"/>
    <w:rsid w:val="004536A8"/>
    <w:rsid w:val="00472BD0"/>
    <w:rsid w:val="004779B8"/>
    <w:rsid w:val="004820B5"/>
    <w:rsid w:val="004A29AE"/>
    <w:rsid w:val="004B14E0"/>
    <w:rsid w:val="004B380E"/>
    <w:rsid w:val="004B5C40"/>
    <w:rsid w:val="004D284E"/>
    <w:rsid w:val="004F3433"/>
    <w:rsid w:val="00526CDF"/>
    <w:rsid w:val="00571F69"/>
    <w:rsid w:val="00573D7A"/>
    <w:rsid w:val="0057684C"/>
    <w:rsid w:val="005B30A9"/>
    <w:rsid w:val="005D2D2A"/>
    <w:rsid w:val="005D656E"/>
    <w:rsid w:val="00601FC5"/>
    <w:rsid w:val="0062563A"/>
    <w:rsid w:val="0062676C"/>
    <w:rsid w:val="006273A8"/>
    <w:rsid w:val="00647110"/>
    <w:rsid w:val="00655E90"/>
    <w:rsid w:val="00660428"/>
    <w:rsid w:val="006747FE"/>
    <w:rsid w:val="00682A1D"/>
    <w:rsid w:val="006C17FF"/>
    <w:rsid w:val="007165A7"/>
    <w:rsid w:val="007378A3"/>
    <w:rsid w:val="007459F4"/>
    <w:rsid w:val="00785999"/>
    <w:rsid w:val="00787A4B"/>
    <w:rsid w:val="007A1A43"/>
    <w:rsid w:val="007A47EB"/>
    <w:rsid w:val="007D0BFC"/>
    <w:rsid w:val="007E7AC6"/>
    <w:rsid w:val="007F5EA3"/>
    <w:rsid w:val="00822765"/>
    <w:rsid w:val="00831297"/>
    <w:rsid w:val="0084159E"/>
    <w:rsid w:val="00854E2E"/>
    <w:rsid w:val="00864C8E"/>
    <w:rsid w:val="00866D14"/>
    <w:rsid w:val="008861ED"/>
    <w:rsid w:val="00886B27"/>
    <w:rsid w:val="008A5F17"/>
    <w:rsid w:val="008B59A5"/>
    <w:rsid w:val="008C1828"/>
    <w:rsid w:val="008D579D"/>
    <w:rsid w:val="008E0C58"/>
    <w:rsid w:val="009419D8"/>
    <w:rsid w:val="00953C6B"/>
    <w:rsid w:val="00956A57"/>
    <w:rsid w:val="009704C3"/>
    <w:rsid w:val="00973323"/>
    <w:rsid w:val="00977243"/>
    <w:rsid w:val="00990B61"/>
    <w:rsid w:val="009B78ED"/>
    <w:rsid w:val="009C0FDA"/>
    <w:rsid w:val="00A87815"/>
    <w:rsid w:val="00A96563"/>
    <w:rsid w:val="00AA433F"/>
    <w:rsid w:val="00AA551D"/>
    <w:rsid w:val="00AF70B0"/>
    <w:rsid w:val="00B028AB"/>
    <w:rsid w:val="00B5675C"/>
    <w:rsid w:val="00B743DC"/>
    <w:rsid w:val="00B75578"/>
    <w:rsid w:val="00B96D1D"/>
    <w:rsid w:val="00BA49E2"/>
    <w:rsid w:val="00BC06C3"/>
    <w:rsid w:val="00BC23F1"/>
    <w:rsid w:val="00BC4098"/>
    <w:rsid w:val="00BC726F"/>
    <w:rsid w:val="00C025A8"/>
    <w:rsid w:val="00C0382D"/>
    <w:rsid w:val="00C17F1A"/>
    <w:rsid w:val="00C2237F"/>
    <w:rsid w:val="00C25104"/>
    <w:rsid w:val="00C252ED"/>
    <w:rsid w:val="00C35285"/>
    <w:rsid w:val="00C52BD0"/>
    <w:rsid w:val="00C536AD"/>
    <w:rsid w:val="00C665B8"/>
    <w:rsid w:val="00C736EC"/>
    <w:rsid w:val="00C82518"/>
    <w:rsid w:val="00C8582E"/>
    <w:rsid w:val="00C9671C"/>
    <w:rsid w:val="00CC7EB5"/>
    <w:rsid w:val="00CF51D0"/>
    <w:rsid w:val="00D30B12"/>
    <w:rsid w:val="00D42470"/>
    <w:rsid w:val="00D456D7"/>
    <w:rsid w:val="00D537A9"/>
    <w:rsid w:val="00DB1FE7"/>
    <w:rsid w:val="00DC3577"/>
    <w:rsid w:val="00DD78DD"/>
    <w:rsid w:val="00DE1410"/>
    <w:rsid w:val="00DE33D3"/>
    <w:rsid w:val="00DE3579"/>
    <w:rsid w:val="00DE3754"/>
    <w:rsid w:val="00DF29F8"/>
    <w:rsid w:val="00E55474"/>
    <w:rsid w:val="00E84019"/>
    <w:rsid w:val="00E92B45"/>
    <w:rsid w:val="00E975E1"/>
    <w:rsid w:val="00EB1167"/>
    <w:rsid w:val="00EE260D"/>
    <w:rsid w:val="00EE2E4F"/>
    <w:rsid w:val="00EF565B"/>
    <w:rsid w:val="00F14079"/>
    <w:rsid w:val="00F1478F"/>
    <w:rsid w:val="00F15123"/>
    <w:rsid w:val="00F36045"/>
    <w:rsid w:val="00F36416"/>
    <w:rsid w:val="00F63DB3"/>
    <w:rsid w:val="00F64451"/>
    <w:rsid w:val="00F70247"/>
    <w:rsid w:val="00F7099B"/>
    <w:rsid w:val="00F83490"/>
    <w:rsid w:val="00F855BA"/>
    <w:rsid w:val="00F93380"/>
    <w:rsid w:val="00F95459"/>
    <w:rsid w:val="00FB1ED1"/>
    <w:rsid w:val="00FB7390"/>
    <w:rsid w:val="00FC0C2E"/>
    <w:rsid w:val="00FD6093"/>
    <w:rsid w:val="00FF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4E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3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C35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165A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1D6935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E5547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E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ED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C02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82C02"/>
    <w:rPr>
      <w:rFonts w:ascii="Calibri" w:eastAsia="Calibri" w:hAnsi="Calibri" w:cs="Times New Roman"/>
    </w:rPr>
  </w:style>
  <w:style w:type="paragraph" w:customStyle="1" w:styleId="BasicParagraph">
    <w:name w:val="[Basic Paragraph]"/>
    <w:basedOn w:val="Normal"/>
    <w:uiPriority w:val="99"/>
    <w:rsid w:val="00382C0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A67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67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67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67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677D"/>
    <w:rPr>
      <w:b/>
      <w:bCs/>
      <w:sz w:val="20"/>
      <w:szCs w:val="20"/>
    </w:rPr>
  </w:style>
  <w:style w:type="paragraph" w:customStyle="1" w:styleId="Body">
    <w:name w:val="Body"/>
    <w:rsid w:val="00BC06C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character" w:styleId="FollowedHyperlink">
    <w:name w:val="FollowedHyperlink"/>
    <w:basedOn w:val="DefaultParagraphFont"/>
    <w:uiPriority w:val="99"/>
    <w:semiHidden/>
    <w:unhideWhenUsed/>
    <w:rsid w:val="00F1512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5517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3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C35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165A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1D6935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E5547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E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ED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C02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82C02"/>
    <w:rPr>
      <w:rFonts w:ascii="Calibri" w:eastAsia="Calibri" w:hAnsi="Calibri" w:cs="Times New Roman"/>
    </w:rPr>
  </w:style>
  <w:style w:type="paragraph" w:customStyle="1" w:styleId="BasicParagraph">
    <w:name w:val="[Basic Paragraph]"/>
    <w:basedOn w:val="Normal"/>
    <w:uiPriority w:val="99"/>
    <w:rsid w:val="00382C0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A67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67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67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67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677D"/>
    <w:rPr>
      <w:b/>
      <w:bCs/>
      <w:sz w:val="20"/>
      <w:szCs w:val="20"/>
    </w:rPr>
  </w:style>
  <w:style w:type="paragraph" w:customStyle="1" w:styleId="Body">
    <w:name w:val="Body"/>
    <w:rsid w:val="00BC06C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character" w:styleId="FollowedHyperlink">
    <w:name w:val="FollowedHyperlink"/>
    <w:basedOn w:val="DefaultParagraphFont"/>
    <w:uiPriority w:val="99"/>
    <w:semiHidden/>
    <w:unhideWhenUsed/>
    <w:rsid w:val="00F1512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5517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7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charlestonwrapstore.com/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3.svg"/><Relationship Id="rId1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57FEA-D490-4ABB-80EC-79D5AB592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CA33912F</Template>
  <TotalTime>0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Buck</dc:creator>
  <cp:lastModifiedBy>St. Peter School</cp:lastModifiedBy>
  <cp:revision>2</cp:revision>
  <cp:lastPrinted>2020-01-09T13:03:00Z</cp:lastPrinted>
  <dcterms:created xsi:type="dcterms:W3CDTF">2021-03-08T18:10:00Z</dcterms:created>
  <dcterms:modified xsi:type="dcterms:W3CDTF">2021-03-08T18:10:00Z</dcterms:modified>
</cp:coreProperties>
</file>